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Tr="00F626FF">
              <w:trPr>
                <w:trHeight w:hRule="exact" w:val="7020"/>
              </w:trPr>
              <w:tc>
                <w:tcPr>
                  <w:tcW w:w="7200" w:type="dxa"/>
                </w:tcPr>
                <w:p w:rsidR="00A6408A" w:rsidRDefault="005E40B1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212701" cy="5617845"/>
                        <wp:effectExtent l="0" t="0" r="0" b="1905"/>
                        <wp:docPr id="4" name="Picture 4" descr="C:\Users\hsalinas\AppData\Local\Microsoft\Windows\INetCache\Content.Word\IMG_E98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hsalinas\AppData\Local\Microsoft\Windows\INetCache\Content.Word\IMG_E98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7608" cy="563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:rsidRPr="00907F94">
              <w:trPr>
                <w:trHeight w:hRule="exact" w:val="5760"/>
              </w:trPr>
              <w:tc>
                <w:tcPr>
                  <w:tcW w:w="7200" w:type="dxa"/>
                </w:tcPr>
                <w:p w:rsidR="00A6408A" w:rsidRPr="00DE1F5C" w:rsidRDefault="00434A63">
                  <w:pPr>
                    <w:pStyle w:val="Subtitle"/>
                    <w:rPr>
                      <w:color w:val="BA4910" w:themeColor="accent4" w:themeShade="BF"/>
                      <w:lang w:val="es-419"/>
                    </w:rPr>
                  </w:pPr>
                  <w:r w:rsidRPr="00DE1F5C">
                    <w:rPr>
                      <w:color w:val="BA4910" w:themeColor="accent4" w:themeShade="BF"/>
                      <w:lang w:val="es-419"/>
                    </w:rPr>
                    <w:t xml:space="preserve">Yana- Salinas </w:t>
                  </w:r>
                </w:p>
                <w:p w:rsidR="00A6408A" w:rsidRPr="00907F94" w:rsidRDefault="00434A63">
                  <w:pPr>
                    <w:pStyle w:val="Heading1"/>
                    <w:rPr>
                      <w:lang w:val="es-419"/>
                    </w:rPr>
                  </w:pPr>
                  <w:r w:rsidRPr="00907F94">
                    <w:rPr>
                      <w:lang w:val="es-419"/>
                    </w:rPr>
                    <w:t xml:space="preserve">Un poco sobre </w:t>
                  </w:r>
                  <w:r w:rsidR="004574D5" w:rsidRPr="00907F94">
                    <w:rPr>
                      <w:lang w:val="es-419"/>
                    </w:rPr>
                    <w:t>mí</w:t>
                  </w:r>
                  <w:r w:rsidRPr="00907F94">
                    <w:rPr>
                      <w:lang w:val="es-419"/>
                    </w:rPr>
                    <w:t xml:space="preserve">. </w:t>
                  </w:r>
                </w:p>
                <w:p w:rsidR="00A6408A" w:rsidRPr="00907F94" w:rsidRDefault="00907F94" w:rsidP="00907F94">
                  <w:pPr>
                    <w:rPr>
                      <w:lang w:val="es-419"/>
                    </w:rPr>
                  </w:pPr>
                  <w:r>
                    <w:rPr>
                      <w:lang w:val="es-419"/>
                    </w:rPr>
                    <w:t xml:space="preserve">Mi nombre es </w:t>
                  </w:r>
                  <w:proofErr w:type="spellStart"/>
                  <w:r>
                    <w:rPr>
                      <w:lang w:val="es-419"/>
                    </w:rPr>
                    <w:t>Yaneuriz</w:t>
                  </w:r>
                  <w:proofErr w:type="spellEnd"/>
                  <w:r>
                    <w:rPr>
                      <w:lang w:val="es-419"/>
                    </w:rPr>
                    <w:t>. Nací en República dominic</w:t>
                  </w:r>
                  <w:bookmarkStart w:id="0" w:name="_GoBack"/>
                  <w:bookmarkEnd w:id="0"/>
                  <w:r>
                    <w:rPr>
                      <w:lang w:val="es-419"/>
                    </w:rPr>
                    <w:t xml:space="preserve">ana y fui adoptada a la edad de tres años por padres puertorriqueños. Tengo la fortuna de disfrutar de dos culturas caribeñas </w:t>
                  </w:r>
                  <w:r w:rsidR="004574D5">
                    <w:rPr>
                      <w:lang w:val="es-419"/>
                    </w:rPr>
                    <w:t>que me han ensen</w:t>
                  </w:r>
                  <w:r>
                    <w:rPr>
                      <w:lang w:val="es-419"/>
                    </w:rPr>
                    <w:t xml:space="preserve">ado tanto y mi pasión es cocinar y ser </w:t>
                  </w:r>
                  <w:r w:rsidR="004574D5">
                    <w:rPr>
                      <w:lang w:val="es-419"/>
                    </w:rPr>
                    <w:t>práctica. Soy mama de cuatro maravillosos hijos y muchas veces he tenido muchas complicaciones a la hora de cumplir mis responsabilidades y metas entonces</w:t>
                  </w:r>
                  <w:r w:rsidR="00DA5C41">
                    <w:rPr>
                      <w:lang w:val="es-419"/>
                    </w:rPr>
                    <w:t>,</w:t>
                  </w:r>
                  <w:r w:rsidR="004574D5">
                    <w:rPr>
                      <w:lang w:val="es-419"/>
                    </w:rPr>
                    <w:t xml:space="preserve"> aprendí</w:t>
                  </w:r>
                  <w:r w:rsidR="00DA5C41">
                    <w:rPr>
                      <w:lang w:val="es-419"/>
                    </w:rPr>
                    <w:t xml:space="preserve"> a simplificar, </w:t>
                  </w:r>
                  <w:r w:rsidR="004574D5">
                    <w:rPr>
                      <w:lang w:val="es-419"/>
                    </w:rPr>
                    <w:t xml:space="preserve">a quitarme miedos y a entender cómo podía hacer muchas cosas sin quitarle tiempo a mi familia y a la vez siendo responsable con mis deberes. </w:t>
                  </w:r>
                </w:p>
              </w:tc>
            </w:tr>
            <w:tr w:rsidR="00A6408A" w:rsidRPr="004574D5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6408A" w:rsidRPr="004574D5" w:rsidRDefault="005E40B1">
                  <w:pPr>
                    <w:rPr>
                      <w:lang w:val="es-419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9715A3C" wp14:editId="7C9F7F84">
                        <wp:extent cx="1019175" cy="958715"/>
                        <wp:effectExtent l="0" t="0" r="0" b="0"/>
                        <wp:docPr id="7" name="Picture 7" descr="C:\Users\hsalinas\AppData\Local\Microsoft\Windows\INetCache\Content.Word\IMG_E98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hsalinas\AppData\Local\Microsoft\Windows\INetCache\Content.Word\IMG_E98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1053299" cy="99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408A" w:rsidRPr="004574D5" w:rsidRDefault="00A6408A">
            <w:pPr>
              <w:rPr>
                <w:lang w:val="es-419"/>
              </w:rPr>
            </w:pPr>
          </w:p>
        </w:tc>
        <w:tc>
          <w:tcPr>
            <w:tcW w:w="144" w:type="dxa"/>
          </w:tcPr>
          <w:p w:rsidR="00A6408A" w:rsidRPr="004574D5" w:rsidRDefault="00A6408A">
            <w:pPr>
              <w:rPr>
                <w:lang w:val="es-419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RPr="00DE1F5C" w:rsidTr="00DE1F5C">
              <w:trPr>
                <w:trHeight w:hRule="exact" w:val="10800"/>
              </w:trPr>
              <w:tc>
                <w:tcPr>
                  <w:tcW w:w="3446" w:type="dxa"/>
                  <w:shd w:val="clear" w:color="auto" w:fill="C7875F" w:themeFill="text2" w:themeFillTint="80"/>
                  <w:vAlign w:val="center"/>
                </w:tcPr>
                <w:p w:rsidR="00A6408A" w:rsidRPr="005F459B" w:rsidRDefault="005F459B">
                  <w:pPr>
                    <w:pStyle w:val="Heading2"/>
                    <w:rPr>
                      <w:lang w:val="es-419"/>
                    </w:rPr>
                  </w:pPr>
                  <w:r w:rsidRPr="005F459B">
                    <w:rPr>
                      <w:lang w:val="es-419"/>
                    </w:rPr>
                    <w:t xml:space="preserve">tengo 35 anos </w:t>
                  </w:r>
                </w:p>
                <w:p w:rsidR="00A6408A" w:rsidRPr="005F459B" w:rsidRDefault="00A6408A">
                  <w:pPr>
                    <w:pStyle w:val="Line"/>
                    <w:rPr>
                      <w:lang w:val="es-419"/>
                    </w:rPr>
                  </w:pPr>
                </w:p>
                <w:p w:rsidR="00A6408A" w:rsidRPr="005F459B" w:rsidRDefault="005F459B">
                  <w:pPr>
                    <w:pStyle w:val="Heading2"/>
                    <w:rPr>
                      <w:lang w:val="es-419"/>
                    </w:rPr>
                  </w:pPr>
                  <w:r w:rsidRPr="005F459B">
                    <w:rPr>
                      <w:lang w:val="es-419"/>
                    </w:rPr>
                    <w:t>estudie en la universidad interamericana de P.R</w:t>
                  </w:r>
                  <w:r>
                    <w:rPr>
                      <w:lang w:val="es-419"/>
                    </w:rPr>
                    <w:t>.</w:t>
                  </w:r>
                  <w:r w:rsidR="00DE1F5C">
                    <w:rPr>
                      <w:lang w:val="es-419"/>
                    </w:rPr>
                    <w:t xml:space="preserve"> (Tecnico de cosina)</w:t>
                  </w:r>
                </w:p>
                <w:p w:rsidR="00A6408A" w:rsidRPr="005F459B" w:rsidRDefault="00A6408A">
                  <w:pPr>
                    <w:pStyle w:val="Line"/>
                    <w:rPr>
                      <w:lang w:val="es-419"/>
                    </w:rPr>
                  </w:pPr>
                </w:p>
                <w:p w:rsidR="00A6408A" w:rsidRPr="005F459B" w:rsidRDefault="005F459B">
                  <w:pPr>
                    <w:pStyle w:val="Heading2"/>
                    <w:rPr>
                      <w:lang w:val="es-419"/>
                    </w:rPr>
                  </w:pPr>
                  <w:r w:rsidRPr="005F459B">
                    <w:rPr>
                      <w:lang w:val="es-419"/>
                    </w:rPr>
                    <w:t xml:space="preserve">cocinar es mi pasion </w:t>
                  </w:r>
                </w:p>
                <w:p w:rsidR="00A6408A" w:rsidRPr="005F459B" w:rsidRDefault="00A6408A">
                  <w:pPr>
                    <w:pStyle w:val="Line"/>
                    <w:rPr>
                      <w:lang w:val="es-419"/>
                    </w:rPr>
                  </w:pPr>
                </w:p>
                <w:p w:rsidR="00A6408A" w:rsidRPr="005F459B" w:rsidRDefault="005F459B">
                  <w:pPr>
                    <w:pStyle w:val="Heading2"/>
                    <w:rPr>
                      <w:lang w:val="es-419"/>
                    </w:rPr>
                  </w:pPr>
                  <w:r w:rsidRPr="005F459B">
                    <w:rPr>
                      <w:lang w:val="es-419"/>
                    </w:rPr>
                    <w:t xml:space="preserve">me gusta mucho la familia </w:t>
                  </w:r>
                </w:p>
                <w:p w:rsidR="00A6408A" w:rsidRPr="005F459B" w:rsidRDefault="00A6408A">
                  <w:pPr>
                    <w:pStyle w:val="Line"/>
                    <w:rPr>
                      <w:lang w:val="es-419"/>
                    </w:rPr>
                  </w:pPr>
                </w:p>
                <w:p w:rsidR="00A6408A" w:rsidRPr="00DE1F5C" w:rsidRDefault="00DE1F5C" w:rsidP="005F459B">
                  <w:pPr>
                    <w:pStyle w:val="Heading2"/>
                    <w:rPr>
                      <w:lang w:val="es-419"/>
                    </w:rPr>
                  </w:pPr>
                  <w:r w:rsidRPr="00DE1F5C">
                    <w:rPr>
                      <w:lang w:val="es-419"/>
                    </w:rPr>
                    <w:t>mi sueno es poder conservar nuestros valores haciendo cosas sencillas.</w:t>
                  </w:r>
                </w:p>
              </w:tc>
            </w:tr>
            <w:tr w:rsidR="00A6408A" w:rsidRPr="00DE1F5C">
              <w:trPr>
                <w:trHeight w:hRule="exact" w:val="144"/>
              </w:trPr>
              <w:tc>
                <w:tcPr>
                  <w:tcW w:w="3446" w:type="dxa"/>
                </w:tcPr>
                <w:p w:rsidR="00A6408A" w:rsidRPr="00DE1F5C" w:rsidRDefault="00A6408A">
                  <w:pPr>
                    <w:rPr>
                      <w:lang w:val="es-419"/>
                    </w:rPr>
                  </w:pPr>
                </w:p>
              </w:tc>
            </w:tr>
            <w:tr w:rsidR="00A6408A" w:rsidTr="00DE1F5C">
              <w:trPr>
                <w:trHeight w:hRule="exact" w:val="3456"/>
              </w:trPr>
              <w:tc>
                <w:tcPr>
                  <w:tcW w:w="3446" w:type="dxa"/>
                  <w:shd w:val="clear" w:color="auto" w:fill="BA4910" w:themeFill="accent4" w:themeFillShade="BF"/>
                </w:tcPr>
                <w:p w:rsidR="00A6408A" w:rsidRPr="005E40B1" w:rsidRDefault="00DA5C41">
                  <w:pPr>
                    <w:pStyle w:val="Heading3"/>
                    <w:rPr>
                      <w:lang w:val="es-419"/>
                    </w:rPr>
                  </w:pPr>
                  <w:r w:rsidRPr="005E40B1">
                    <w:rPr>
                      <w:lang w:val="es-419"/>
                    </w:rPr>
                    <w:t xml:space="preserve">mujer Completa </w:t>
                  </w:r>
                </w:p>
                <w:p w:rsidR="00413F65" w:rsidRPr="005E40B1" w:rsidRDefault="00DE1F5C" w:rsidP="00413F65">
                  <w:pPr>
                    <w:pStyle w:val="ContactInfo"/>
                    <w:rPr>
                      <w:lang w:val="es-419"/>
                    </w:rPr>
                  </w:pPr>
                  <w:sdt>
                    <w:sdtPr>
                      <w:rPr>
                        <w:lang w:val="es-419"/>
                      </w:rPr>
                      <w:id w:val="857003158"/>
                      <w:placeholder>
                        <w:docPart w:val="4CF21CA65D8241E39CA2746FE71BCAD1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E40B1" w:rsidRPr="005E40B1">
                        <w:rPr>
                          <w:lang w:val="es-419"/>
                        </w:rPr>
                        <w:t xml:space="preserve">USA </w:t>
                      </w:r>
                      <w:r w:rsidR="005E40B1" w:rsidRPr="005E40B1">
                        <w:rPr>
                          <w:lang w:val="es-419"/>
                        </w:rPr>
                        <w:br/>
                        <w:t>New Jersey</w:t>
                      </w:r>
                    </w:sdtContent>
                  </w:sdt>
                </w:p>
                <w:p w:rsidR="00413F65" w:rsidRDefault="005E40B1" w:rsidP="00413F65">
                  <w:pPr>
                    <w:pStyle w:val="ContactInfo"/>
                  </w:pPr>
                  <w:r w:rsidRPr="005E40B1">
                    <w:t>https://www.tastyeatscookingrecipes.com/</w:t>
                  </w:r>
                </w:p>
                <w:p w:rsidR="00A6408A" w:rsidRPr="00DE1F5C" w:rsidRDefault="005F459B" w:rsidP="005E40B1">
                  <w:pPr>
                    <w:pStyle w:val="ContactInfo"/>
                    <w:rPr>
                      <w:sz w:val="22"/>
                      <w:szCs w:val="22"/>
                    </w:rPr>
                  </w:pPr>
                  <w:r w:rsidRPr="00DE1F5C">
                    <w:rPr>
                      <w:sz w:val="22"/>
                      <w:szCs w:val="22"/>
                    </w:rPr>
                    <w:t>mujercompleta25@gmail.com</w:t>
                  </w:r>
                </w:p>
              </w:tc>
            </w:tr>
          </w:tbl>
          <w:p w:rsidR="00A6408A" w:rsidRDefault="00A6408A"/>
        </w:tc>
      </w:tr>
    </w:tbl>
    <w:p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A63"/>
    <w:rsid w:val="00413F65"/>
    <w:rsid w:val="00434A63"/>
    <w:rsid w:val="004574D5"/>
    <w:rsid w:val="005E40B1"/>
    <w:rsid w:val="005F459B"/>
    <w:rsid w:val="00907F94"/>
    <w:rsid w:val="00A6408A"/>
    <w:rsid w:val="00DA5C41"/>
    <w:rsid w:val="00DE1F5C"/>
    <w:rsid w:val="00F6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B341F5"/>
  <w15:chartTrackingRefBased/>
  <w15:docId w15:val="{C685640C-3E45-40B2-960F-FDC04F76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alinas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CF21CA65D8241E39CA2746FE71BC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D1B49-EBF6-4110-9416-B72ADA652DA5}"/>
      </w:docPartPr>
      <w:docPartBody>
        <w:p w:rsidR="00000000" w:rsidRDefault="00AC79B6">
          <w:pPr>
            <w:pStyle w:val="4CF21CA65D8241E39CA2746FE71BCAD1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B6"/>
    <w:rsid w:val="00AC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379445E4B5417B8FA1BBFDE7780AD4">
    <w:name w:val="10379445E4B5417B8FA1BBFDE7780AD4"/>
  </w:style>
  <w:style w:type="paragraph" w:customStyle="1" w:styleId="F2458CC340F4465AA10589FD992AF9CA">
    <w:name w:val="F2458CC340F4465AA10589FD992AF9CA"/>
  </w:style>
  <w:style w:type="paragraph" w:customStyle="1" w:styleId="48FC2EEDD6CA48E4A1DFF344443E3B88">
    <w:name w:val="48FC2EEDD6CA48E4A1DFF344443E3B88"/>
  </w:style>
  <w:style w:type="paragraph" w:customStyle="1" w:styleId="7B1C8390A3434A77A78860710900528C">
    <w:name w:val="7B1C8390A3434A77A78860710900528C"/>
  </w:style>
  <w:style w:type="paragraph" w:customStyle="1" w:styleId="924401F6FF7044A486118DF512E42184">
    <w:name w:val="924401F6FF7044A486118DF512E42184"/>
  </w:style>
  <w:style w:type="paragraph" w:customStyle="1" w:styleId="692B0060B21D4400978E4D83EE53C542">
    <w:name w:val="692B0060B21D4400978E4D83EE53C542"/>
  </w:style>
  <w:style w:type="paragraph" w:customStyle="1" w:styleId="A193092CFAEA4D6891B0FE28C84077A1">
    <w:name w:val="A193092CFAEA4D6891B0FE28C84077A1"/>
  </w:style>
  <w:style w:type="paragraph" w:customStyle="1" w:styleId="F71073F6F7DB4A869CAF6CFFAA08B123">
    <w:name w:val="F71073F6F7DB4A869CAF6CFFAA08B123"/>
  </w:style>
  <w:style w:type="paragraph" w:customStyle="1" w:styleId="163F4EFAD2BC4A6184D81DC5423D880D">
    <w:name w:val="163F4EFAD2BC4A6184D81DC5423D880D"/>
  </w:style>
  <w:style w:type="paragraph" w:customStyle="1" w:styleId="8FE1C767F45E4501BAC9FEC0B1F9F8E6">
    <w:name w:val="8FE1C767F45E4501BAC9FEC0B1F9F8E6"/>
  </w:style>
  <w:style w:type="paragraph" w:customStyle="1" w:styleId="4CF21CA65D8241E39CA2746FE71BCAD1">
    <w:name w:val="4CF21CA65D8241E39CA2746FE71BCAD1"/>
  </w:style>
  <w:style w:type="paragraph" w:customStyle="1" w:styleId="7A17945CC61747AAAAAD12CB7F7B2ADD">
    <w:name w:val="7A17945CC61747AAAAAD12CB7F7B2ADD"/>
  </w:style>
  <w:style w:type="paragraph" w:customStyle="1" w:styleId="F48ADCF195394780A891F1C5C96534BA">
    <w:name w:val="F48ADCF195394780A891F1C5C965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1622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Salinas</dc:creator>
  <cp:keywords/>
  <dc:description/>
  <cp:lastModifiedBy>Humberto Salinas</cp:lastModifiedBy>
  <cp:revision>1</cp:revision>
  <cp:lastPrinted>2012-12-25T21:02:00Z</cp:lastPrinted>
  <dcterms:created xsi:type="dcterms:W3CDTF">2025-07-10T12:15:00Z</dcterms:created>
  <dcterms:modified xsi:type="dcterms:W3CDTF">2025-07-11T15:20:00Z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